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A78" w:rsidRDefault="00E61A78" w:rsidP="00E61A78">
      <w:pPr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RENTON TECHNICAL COLLEGE</w:t>
      </w:r>
    </w:p>
    <w:p w:rsidR="00E61A78" w:rsidRDefault="00370884" w:rsidP="009145F9">
      <w:pPr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First </w:t>
      </w:r>
      <w:r w:rsidR="00662FA6">
        <w:rPr>
          <w:rFonts w:ascii="Century Gothic" w:hAnsi="Century Gothic"/>
        </w:rPr>
        <w:t>$</w:t>
      </w:r>
      <w:r>
        <w:rPr>
          <w:rFonts w:ascii="Century Gothic" w:hAnsi="Century Gothic"/>
        </w:rPr>
        <w:t>1</w:t>
      </w:r>
      <w:r w:rsidR="00781AD4">
        <w:rPr>
          <w:rFonts w:ascii="Century Gothic" w:hAnsi="Century Gothic"/>
        </w:rPr>
        <w:t>500 – College Scholarship for High School Seniors</w:t>
      </w:r>
      <w:r w:rsidR="009145F9">
        <w:rPr>
          <w:rFonts w:ascii="Century Gothic" w:hAnsi="Century Gothic"/>
        </w:rPr>
        <w:t xml:space="preserve"> | Fall </w:t>
      </w:r>
      <w:r>
        <w:rPr>
          <w:rFonts w:ascii="Century Gothic" w:hAnsi="Century Gothic"/>
        </w:rPr>
        <w:t>2020</w:t>
      </w:r>
    </w:p>
    <w:p w:rsidR="00CC013A" w:rsidRDefault="00CC013A" w:rsidP="002937AC">
      <w:pPr>
        <w:spacing w:after="0" w:line="240" w:lineRule="auto"/>
        <w:rPr>
          <w:rFonts w:ascii="Century Gothic" w:hAnsi="Century Gothic"/>
          <w:b/>
        </w:rPr>
      </w:pPr>
    </w:p>
    <w:p w:rsidR="002937AC" w:rsidRPr="009145F9" w:rsidRDefault="002937AC" w:rsidP="002937AC">
      <w:pPr>
        <w:spacing w:after="0" w:line="240" w:lineRule="auto"/>
        <w:rPr>
          <w:rFonts w:ascii="Century Gothic" w:hAnsi="Century Gothic"/>
          <w:b/>
        </w:rPr>
      </w:pPr>
      <w:r w:rsidRPr="009145F9">
        <w:rPr>
          <w:rFonts w:ascii="Century Gothic" w:hAnsi="Century Gothic"/>
          <w:b/>
        </w:rPr>
        <w:t>Purpose</w:t>
      </w:r>
    </w:p>
    <w:p w:rsidR="00CC013A" w:rsidRDefault="00375345" w:rsidP="00CC013A">
      <w:r>
        <w:t>What does $</w:t>
      </w:r>
      <w:r w:rsidR="00370884">
        <w:t>1</w:t>
      </w:r>
      <w:r>
        <w:t>500 for college tuition mean to you? We want to recognize high school seniors who plan</w:t>
      </w:r>
      <w:r w:rsidR="00D83BF9">
        <w:t xml:space="preserve"> to pursue their </w:t>
      </w:r>
      <w:r w:rsidR="00D02702">
        <w:t>future career and</w:t>
      </w:r>
      <w:r w:rsidR="00CC013A">
        <w:t xml:space="preserve"> training at Renton Technical College. </w:t>
      </w:r>
      <w:r w:rsidR="002937AC">
        <w:t xml:space="preserve">The RTC Foundation </w:t>
      </w:r>
      <w:r w:rsidR="00CC013A">
        <w:t>scholarship of $</w:t>
      </w:r>
      <w:r w:rsidR="00370884">
        <w:t>1</w:t>
      </w:r>
      <w:r w:rsidR="00CC013A">
        <w:t>500.00 applies to first quarter tuition for st</w:t>
      </w:r>
      <w:r w:rsidR="00370884">
        <w:t>udents entering RTC for the 2020</w:t>
      </w:r>
      <w:r w:rsidR="00CC013A">
        <w:t xml:space="preserve"> fall quarter</w:t>
      </w:r>
      <w:r w:rsidR="00642467">
        <w:t>.</w:t>
      </w:r>
      <w:r w:rsidR="00CC013A">
        <w:t xml:space="preserve">  </w:t>
      </w:r>
      <w:r w:rsidR="00FD2CE4">
        <w:t>Applicants are selected based on merit and financial need.</w:t>
      </w:r>
    </w:p>
    <w:p w:rsidR="002937AC" w:rsidRPr="009145F9" w:rsidRDefault="002937AC" w:rsidP="002937AC">
      <w:pPr>
        <w:rPr>
          <w:b/>
        </w:rPr>
      </w:pPr>
      <w:r w:rsidRPr="009145F9">
        <w:rPr>
          <w:rFonts w:ascii="Century Gothic" w:hAnsi="Century Gothic"/>
          <w:b/>
        </w:rPr>
        <w:t>Eligibility</w:t>
      </w:r>
      <w:r w:rsidR="009145F9" w:rsidRPr="009145F9">
        <w:rPr>
          <w:rFonts w:ascii="Century Gothic" w:hAnsi="Century Gothic"/>
          <w:b/>
        </w:rPr>
        <w:t xml:space="preserve"> &amp; Instructions</w:t>
      </w:r>
    </w:p>
    <w:p w:rsidR="002937AC" w:rsidRDefault="002937AC" w:rsidP="002937AC">
      <w:r>
        <w:t xml:space="preserve">The </w:t>
      </w:r>
      <w:r w:rsidR="00CC013A">
        <w:t xml:space="preserve">scholarship </w:t>
      </w:r>
      <w:r>
        <w:t>applicant must show intent to enroll in RTC</w:t>
      </w:r>
      <w:r w:rsidR="00FD2CE4">
        <w:t xml:space="preserve"> for</w:t>
      </w:r>
      <w:r>
        <w:t xml:space="preserve"> the fall quarter immediately after hig</w:t>
      </w:r>
      <w:r w:rsidR="00CC013A">
        <w:t>h school graduation.  This includes</w:t>
      </w:r>
      <w:r>
        <w:t xml:space="preserve"> the primary </w:t>
      </w:r>
      <w:r w:rsidRPr="00CC013A">
        <w:rPr>
          <w:u w:val="single"/>
        </w:rPr>
        <w:t>four steps of enrollment</w:t>
      </w:r>
      <w:r>
        <w:t>:</w:t>
      </w:r>
    </w:p>
    <w:p w:rsidR="002937AC" w:rsidRDefault="002937AC" w:rsidP="002937AC">
      <w:pPr>
        <w:pStyle w:val="ListParagraph"/>
        <w:numPr>
          <w:ilvl w:val="0"/>
          <w:numId w:val="3"/>
        </w:numPr>
      </w:pPr>
      <w:r>
        <w:t>Apply for admissions and financial aid</w:t>
      </w:r>
    </w:p>
    <w:p w:rsidR="002937AC" w:rsidRDefault="002937AC" w:rsidP="002937AC">
      <w:pPr>
        <w:pStyle w:val="ListParagraph"/>
        <w:numPr>
          <w:ilvl w:val="0"/>
          <w:numId w:val="3"/>
        </w:numPr>
      </w:pPr>
      <w:r>
        <w:t>Assess s</w:t>
      </w:r>
      <w:r w:rsidR="00642467">
        <w:t xml:space="preserve">kills (take the incoming </w:t>
      </w:r>
      <w:r>
        <w:t>test)</w:t>
      </w:r>
    </w:p>
    <w:p w:rsidR="002937AC" w:rsidRDefault="002937AC" w:rsidP="002937AC">
      <w:pPr>
        <w:pStyle w:val="ListParagraph"/>
        <w:numPr>
          <w:ilvl w:val="0"/>
          <w:numId w:val="3"/>
        </w:numPr>
      </w:pPr>
      <w:r>
        <w:t>Meet with an advisor/counselor</w:t>
      </w:r>
    </w:p>
    <w:p w:rsidR="003E294C" w:rsidRPr="00786BBC" w:rsidRDefault="002937AC" w:rsidP="003E294C">
      <w:pPr>
        <w:pStyle w:val="ListParagraph"/>
        <w:numPr>
          <w:ilvl w:val="0"/>
          <w:numId w:val="3"/>
        </w:numPr>
      </w:pPr>
      <w:r>
        <w:t>Register for classes</w:t>
      </w:r>
      <w:r w:rsidR="003E294C">
        <w:br/>
      </w:r>
    </w:p>
    <w:p w:rsidR="009145F9" w:rsidRDefault="003E294C" w:rsidP="009145F9">
      <w:pPr>
        <w:pStyle w:val="ListParagraph"/>
        <w:numPr>
          <w:ilvl w:val="0"/>
          <w:numId w:val="4"/>
        </w:numPr>
      </w:pPr>
      <w:r>
        <w:t>Please complete the a</w:t>
      </w:r>
      <w:r w:rsidR="009145F9">
        <w:t>ttached packet.   There are five sections:</w:t>
      </w:r>
    </w:p>
    <w:p w:rsidR="009145F9" w:rsidRPr="009145F9" w:rsidRDefault="009145F9" w:rsidP="009145F9">
      <w:pPr>
        <w:pStyle w:val="ListParagraph"/>
        <w:numPr>
          <w:ilvl w:val="2"/>
          <w:numId w:val="2"/>
        </w:numPr>
      </w:pPr>
      <w:r w:rsidRPr="009145F9">
        <w:rPr>
          <w:b/>
        </w:rPr>
        <w:t>Section One</w:t>
      </w:r>
      <w:r w:rsidRPr="009145F9">
        <w:t>:  About You (fill in the blanks);</w:t>
      </w:r>
    </w:p>
    <w:p w:rsidR="009145F9" w:rsidRPr="009145F9" w:rsidRDefault="009145F9" w:rsidP="009145F9">
      <w:pPr>
        <w:pStyle w:val="ListParagraph"/>
        <w:numPr>
          <w:ilvl w:val="2"/>
          <w:numId w:val="2"/>
        </w:numPr>
      </w:pPr>
      <w:r w:rsidRPr="009145F9">
        <w:rPr>
          <w:b/>
        </w:rPr>
        <w:t>Section Two</w:t>
      </w:r>
      <w:r w:rsidRPr="009145F9">
        <w:t>:  Written responses to questions (complete sentences; no more t</w:t>
      </w:r>
      <w:r w:rsidR="00CA04C9">
        <w:t>han 200 words per</w:t>
      </w:r>
      <w:r>
        <w:t xml:space="preserve"> </w:t>
      </w:r>
      <w:r w:rsidRPr="009145F9">
        <w:t>question, typed);</w:t>
      </w:r>
    </w:p>
    <w:p w:rsidR="009145F9" w:rsidRDefault="009145F9" w:rsidP="009145F9">
      <w:pPr>
        <w:pStyle w:val="ListParagraph"/>
        <w:numPr>
          <w:ilvl w:val="2"/>
          <w:numId w:val="2"/>
        </w:numPr>
      </w:pPr>
      <w:r w:rsidRPr="009145F9">
        <w:rPr>
          <w:b/>
        </w:rPr>
        <w:t>Section</w:t>
      </w:r>
      <w:r w:rsidR="00CA04C9">
        <w:rPr>
          <w:b/>
        </w:rPr>
        <w:t xml:space="preserve"> Three </w:t>
      </w:r>
      <w:r w:rsidRPr="009145F9">
        <w:t>: Essay Question (please limit to one page, typed)</w:t>
      </w:r>
      <w:r w:rsidR="00CA04C9">
        <w:t xml:space="preserve">; </w:t>
      </w:r>
    </w:p>
    <w:p w:rsidR="00CA04C9" w:rsidRPr="009145F9" w:rsidRDefault="00CA04C9" w:rsidP="00CA04C9">
      <w:pPr>
        <w:pStyle w:val="ListParagraph"/>
        <w:numPr>
          <w:ilvl w:val="2"/>
          <w:numId w:val="2"/>
        </w:numPr>
      </w:pPr>
      <w:r>
        <w:rPr>
          <w:b/>
        </w:rPr>
        <w:t>Section Four</w:t>
      </w:r>
      <w:r w:rsidRPr="009145F9">
        <w:t xml:space="preserve">:  Financial Need (fill in the blanks); </w:t>
      </w:r>
      <w:r>
        <w:t>and</w:t>
      </w:r>
    </w:p>
    <w:p w:rsidR="00642467" w:rsidRDefault="009145F9" w:rsidP="00BB0FBA">
      <w:pPr>
        <w:pStyle w:val="ListParagraph"/>
        <w:numPr>
          <w:ilvl w:val="2"/>
          <w:numId w:val="2"/>
        </w:numPr>
        <w:spacing w:after="0" w:line="240" w:lineRule="auto"/>
      </w:pPr>
      <w:r w:rsidRPr="00642467">
        <w:rPr>
          <w:b/>
        </w:rPr>
        <w:t>Section Five</w:t>
      </w:r>
      <w:r w:rsidRPr="009145F9">
        <w:t>:   Verify p</w:t>
      </w:r>
      <w:r w:rsidR="00663CCC">
        <w:t>rojected high school completion, provide</w:t>
      </w:r>
      <w:r w:rsidR="000B7FBD">
        <w:t xml:space="preserve"> cumulative GPA (must be 2.5</w:t>
      </w:r>
      <w:r w:rsidR="00642467">
        <w:t xml:space="preserve"> or higher</w:t>
      </w:r>
      <w:r w:rsidRPr="009145F9">
        <w:t>)</w:t>
      </w:r>
      <w:r w:rsidR="00642467">
        <w:t>.</w:t>
      </w:r>
      <w:r w:rsidRPr="009145F9">
        <w:t xml:space="preserve"> </w:t>
      </w:r>
    </w:p>
    <w:p w:rsidR="009145F9" w:rsidRDefault="009145F9" w:rsidP="00BB0FBA">
      <w:pPr>
        <w:spacing w:after="0" w:line="240" w:lineRule="auto"/>
      </w:pPr>
    </w:p>
    <w:p w:rsidR="0076781B" w:rsidRDefault="0076781B" w:rsidP="00BB0FBA">
      <w:pPr>
        <w:spacing w:after="0" w:line="240" w:lineRule="auto"/>
        <w:rPr>
          <w:rFonts w:ascii="Century Gothic" w:hAnsi="Century Gothic"/>
          <w:b/>
        </w:rPr>
      </w:pPr>
    </w:p>
    <w:p w:rsidR="00E61A78" w:rsidRPr="009145F9" w:rsidRDefault="00E61A78" w:rsidP="00BB0FBA">
      <w:pPr>
        <w:spacing w:after="0" w:line="240" w:lineRule="auto"/>
        <w:rPr>
          <w:rFonts w:ascii="Century Gothic" w:hAnsi="Century Gothic"/>
          <w:b/>
        </w:rPr>
      </w:pPr>
      <w:r w:rsidRPr="009145F9">
        <w:rPr>
          <w:rFonts w:ascii="Century Gothic" w:hAnsi="Century Gothic"/>
          <w:b/>
        </w:rPr>
        <w:t>Important Due Dates</w:t>
      </w:r>
      <w:r w:rsidR="009145F9" w:rsidRPr="009145F9">
        <w:rPr>
          <w:rFonts w:ascii="Century Gothic" w:hAnsi="Century Gothic"/>
          <w:b/>
        </w:rPr>
        <w:t xml:space="preserve"> </w:t>
      </w:r>
    </w:p>
    <w:p w:rsidR="009145F9" w:rsidRPr="00D02702" w:rsidRDefault="003E294C" w:rsidP="009145F9">
      <w:pPr>
        <w:rPr>
          <w:b/>
        </w:rPr>
      </w:pPr>
      <w:r>
        <w:t>Scholar</w:t>
      </w:r>
      <w:r w:rsidR="00370884">
        <w:t>ship applications open fall 2019</w:t>
      </w:r>
      <w:r>
        <w:t xml:space="preserve"> and </w:t>
      </w:r>
      <w:r w:rsidR="009145F9" w:rsidRPr="003E294C">
        <w:rPr>
          <w:b/>
          <w:u w:val="single"/>
        </w:rPr>
        <w:t xml:space="preserve">close </w:t>
      </w:r>
      <w:r w:rsidRPr="003E294C">
        <w:rPr>
          <w:b/>
          <w:u w:val="single"/>
        </w:rPr>
        <w:t>at midnight,</w:t>
      </w:r>
      <w:r w:rsidR="009145F9" w:rsidRPr="003E294C">
        <w:rPr>
          <w:u w:val="single"/>
        </w:rPr>
        <w:t xml:space="preserve"> </w:t>
      </w:r>
      <w:r w:rsidR="00642467">
        <w:rPr>
          <w:b/>
          <w:u w:val="single"/>
        </w:rPr>
        <w:t>June</w:t>
      </w:r>
      <w:r w:rsidR="00356198">
        <w:rPr>
          <w:b/>
          <w:u w:val="single"/>
        </w:rPr>
        <w:t xml:space="preserve"> </w:t>
      </w:r>
      <w:r w:rsidR="00370884">
        <w:rPr>
          <w:b/>
          <w:u w:val="single"/>
        </w:rPr>
        <w:t>30, 2020</w:t>
      </w:r>
      <w:r>
        <w:t>.</w:t>
      </w:r>
      <w:r w:rsidR="00642467">
        <w:t xml:space="preserve"> Please email or mail your completed application and supporting documents to </w:t>
      </w:r>
      <w:hyperlink r:id="rId7" w:history="1">
        <w:r w:rsidR="00642467" w:rsidRPr="0038396A">
          <w:rPr>
            <w:rStyle w:val="Hyperlink"/>
          </w:rPr>
          <w:t>foundation@rtc.edu</w:t>
        </w:r>
      </w:hyperlink>
      <w:r w:rsidR="00642467">
        <w:t xml:space="preserve">. All information is protected as confidential. </w:t>
      </w:r>
      <w:r w:rsidR="00642467" w:rsidRPr="00D02702">
        <w:rPr>
          <w:b/>
        </w:rPr>
        <w:t>Mailing address: RTC Foundation, 3000 NE 4</w:t>
      </w:r>
      <w:r w:rsidR="00642467" w:rsidRPr="00D02702">
        <w:rPr>
          <w:b/>
          <w:vertAlign w:val="superscript"/>
        </w:rPr>
        <w:t>th</w:t>
      </w:r>
      <w:r w:rsidR="00642467" w:rsidRPr="00D02702">
        <w:rPr>
          <w:b/>
        </w:rPr>
        <w:t xml:space="preserve"> Street, Renton WA 98056  </w:t>
      </w:r>
    </w:p>
    <w:p w:rsidR="00E61A78" w:rsidRDefault="00E61A78" w:rsidP="009145F9">
      <w:pPr>
        <w:spacing w:after="0" w:line="240" w:lineRule="auto"/>
        <w:rPr>
          <w:rFonts w:ascii="Century Gothic" w:hAnsi="Century Gothic"/>
          <w:b/>
          <w:i/>
        </w:rPr>
      </w:pPr>
      <w:r w:rsidRPr="009145F9">
        <w:rPr>
          <w:rFonts w:ascii="Century Gothic" w:hAnsi="Century Gothic"/>
          <w:b/>
          <w:i/>
        </w:rPr>
        <w:t>Questions?</w:t>
      </w:r>
    </w:p>
    <w:p w:rsidR="009145F9" w:rsidRDefault="003E294C" w:rsidP="009145F9">
      <w:r>
        <w:t>Contact the RTC Foundation at (425) 235-</w:t>
      </w:r>
      <w:r w:rsidR="009145F9">
        <w:t>7867 or email</w:t>
      </w:r>
      <w:r w:rsidR="00642467">
        <w:t xml:space="preserve"> Carrie Shaw </w:t>
      </w:r>
      <w:hyperlink r:id="rId8" w:history="1">
        <w:r w:rsidR="00642467" w:rsidRPr="0038396A">
          <w:rPr>
            <w:rStyle w:val="Hyperlink"/>
          </w:rPr>
          <w:t>cshaw@RTC.edu</w:t>
        </w:r>
      </w:hyperlink>
    </w:p>
    <w:p w:rsidR="00642467" w:rsidRDefault="00642467" w:rsidP="009145F9"/>
    <w:p w:rsidR="00642467" w:rsidRDefault="00642467" w:rsidP="009145F9"/>
    <w:p w:rsidR="00356198" w:rsidRDefault="00356198" w:rsidP="009145F9"/>
    <w:p w:rsidR="00642467" w:rsidRDefault="00642467" w:rsidP="009145F9"/>
    <w:p w:rsidR="00642467" w:rsidRDefault="00642467" w:rsidP="009145F9"/>
    <w:p w:rsidR="00642467" w:rsidRDefault="00642467" w:rsidP="009145F9"/>
    <w:p w:rsidR="009145F9" w:rsidRDefault="009145F9" w:rsidP="009145F9">
      <w:pPr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RENTON TECHNICAL COLLEGE</w:t>
      </w:r>
    </w:p>
    <w:p w:rsidR="00E9256B" w:rsidRPr="0076781B" w:rsidRDefault="00370884" w:rsidP="0076781B">
      <w:pPr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First $1</w:t>
      </w:r>
      <w:r w:rsidR="00781AD4">
        <w:rPr>
          <w:rFonts w:ascii="Century Gothic" w:hAnsi="Century Gothic"/>
        </w:rPr>
        <w:t>500 – College Scholarship for High School Seniors</w:t>
      </w:r>
      <w:r>
        <w:rPr>
          <w:rFonts w:ascii="Century Gothic" w:hAnsi="Century Gothic"/>
        </w:rPr>
        <w:t xml:space="preserve"> | Fall 2020</w:t>
      </w:r>
      <w:bookmarkStart w:id="0" w:name="_GoBack"/>
      <w:bookmarkEnd w:id="0"/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5092"/>
        <w:gridCol w:w="5456"/>
      </w:tblGrid>
      <w:tr w:rsidR="00E61A78" w:rsidTr="00E61A78">
        <w:tc>
          <w:tcPr>
            <w:tcW w:w="10548" w:type="dxa"/>
            <w:gridSpan w:val="2"/>
            <w:shd w:val="clear" w:color="auto" w:fill="000000" w:themeFill="text1"/>
          </w:tcPr>
          <w:p w:rsidR="00E61A78" w:rsidRPr="00E9256B" w:rsidRDefault="00E61A78" w:rsidP="00E61A78">
            <w:pPr>
              <w:rPr>
                <w:b/>
                <w:sz w:val="24"/>
                <w:szCs w:val="24"/>
              </w:rPr>
            </w:pPr>
            <w:r w:rsidRPr="00E9256B">
              <w:rPr>
                <w:b/>
                <w:color w:val="FFFFFF" w:themeColor="background1"/>
                <w:sz w:val="24"/>
                <w:szCs w:val="24"/>
              </w:rPr>
              <w:t>Section One:  About You</w:t>
            </w:r>
          </w:p>
        </w:tc>
      </w:tr>
      <w:tr w:rsidR="00E61A78" w:rsidTr="00E61A78">
        <w:tc>
          <w:tcPr>
            <w:tcW w:w="10548" w:type="dxa"/>
            <w:gridSpan w:val="2"/>
          </w:tcPr>
          <w:p w:rsidR="00E61A78" w:rsidRDefault="00E61A78" w:rsidP="00E61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Name</w:t>
            </w:r>
          </w:p>
          <w:p w:rsidR="00E61A78" w:rsidRDefault="00E61A78" w:rsidP="00E61A78">
            <w:pPr>
              <w:rPr>
                <w:sz w:val="20"/>
                <w:szCs w:val="20"/>
              </w:rPr>
            </w:pPr>
          </w:p>
        </w:tc>
      </w:tr>
      <w:tr w:rsidR="00A50D80" w:rsidTr="00A50D80">
        <w:tc>
          <w:tcPr>
            <w:tcW w:w="5092" w:type="dxa"/>
          </w:tcPr>
          <w:p w:rsidR="00A50D80" w:rsidRDefault="00A50D80" w:rsidP="00E61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RTC Student ID</w:t>
            </w:r>
          </w:p>
          <w:p w:rsidR="00A50D80" w:rsidRPr="00A50D80" w:rsidRDefault="00A50D80" w:rsidP="00E61A78">
            <w:pPr>
              <w:rPr>
                <w:i/>
                <w:sz w:val="20"/>
                <w:szCs w:val="20"/>
              </w:rPr>
            </w:pPr>
          </w:p>
        </w:tc>
        <w:tc>
          <w:tcPr>
            <w:tcW w:w="5456" w:type="dxa"/>
          </w:tcPr>
          <w:p w:rsidR="00A50D80" w:rsidRPr="00A50D80" w:rsidRDefault="00A50D80" w:rsidP="00E61A78">
            <w:pPr>
              <w:rPr>
                <w:i/>
                <w:sz w:val="20"/>
                <w:szCs w:val="20"/>
              </w:rPr>
            </w:pPr>
            <w:r w:rsidRPr="00A50D80">
              <w:rPr>
                <w:i/>
                <w:sz w:val="20"/>
                <w:szCs w:val="20"/>
              </w:rPr>
              <w:t xml:space="preserve">If you don’t have a RTC Student ID or don’t know what it is, please contact us – </w:t>
            </w:r>
            <w:hyperlink r:id="rId9" w:history="1">
              <w:r w:rsidRPr="00A50D80">
                <w:rPr>
                  <w:rStyle w:val="Hyperlink"/>
                  <w:i/>
                  <w:sz w:val="20"/>
                  <w:szCs w:val="20"/>
                </w:rPr>
                <w:t>scholarships@rtc.edu</w:t>
              </w:r>
            </w:hyperlink>
            <w:r>
              <w:rPr>
                <w:i/>
                <w:sz w:val="20"/>
                <w:szCs w:val="20"/>
              </w:rPr>
              <w:t xml:space="preserve"> or (425) 235-7867</w:t>
            </w:r>
          </w:p>
        </w:tc>
      </w:tr>
      <w:tr w:rsidR="00CA04C9" w:rsidTr="00A50D80">
        <w:tc>
          <w:tcPr>
            <w:tcW w:w="5092" w:type="dxa"/>
          </w:tcPr>
          <w:p w:rsidR="00CA04C9" w:rsidRDefault="00CA04C9" w:rsidP="00E61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Gender:</w:t>
            </w:r>
          </w:p>
        </w:tc>
        <w:tc>
          <w:tcPr>
            <w:tcW w:w="5456" w:type="dxa"/>
          </w:tcPr>
          <w:p w:rsidR="00CA04C9" w:rsidRDefault="00CA04C9" w:rsidP="00E61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Race/Ethnicity:</w:t>
            </w:r>
          </w:p>
          <w:p w:rsidR="00CA04C9" w:rsidRDefault="00CA04C9" w:rsidP="00E61A78">
            <w:pPr>
              <w:rPr>
                <w:sz w:val="20"/>
                <w:szCs w:val="20"/>
              </w:rPr>
            </w:pPr>
          </w:p>
        </w:tc>
      </w:tr>
      <w:tr w:rsidR="00E61A78" w:rsidTr="00E61A78">
        <w:tc>
          <w:tcPr>
            <w:tcW w:w="10548" w:type="dxa"/>
            <w:gridSpan w:val="2"/>
          </w:tcPr>
          <w:p w:rsidR="00E61A78" w:rsidRDefault="00E61A78" w:rsidP="00E61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Address:</w:t>
            </w:r>
          </w:p>
          <w:p w:rsidR="00E61A78" w:rsidRDefault="00E61A78" w:rsidP="00E61A78">
            <w:pPr>
              <w:rPr>
                <w:sz w:val="20"/>
                <w:szCs w:val="20"/>
              </w:rPr>
            </w:pPr>
          </w:p>
        </w:tc>
      </w:tr>
      <w:tr w:rsidR="00E61A78" w:rsidTr="00A50D80">
        <w:tc>
          <w:tcPr>
            <w:tcW w:w="5092" w:type="dxa"/>
          </w:tcPr>
          <w:p w:rsidR="00E61A78" w:rsidRDefault="00E61A78" w:rsidP="00E61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City: </w:t>
            </w:r>
          </w:p>
          <w:p w:rsidR="00E61A78" w:rsidRDefault="00E61A78" w:rsidP="00E61A78">
            <w:pPr>
              <w:rPr>
                <w:sz w:val="20"/>
                <w:szCs w:val="20"/>
              </w:rPr>
            </w:pPr>
          </w:p>
        </w:tc>
        <w:tc>
          <w:tcPr>
            <w:tcW w:w="5456" w:type="dxa"/>
          </w:tcPr>
          <w:p w:rsidR="00E61A78" w:rsidRDefault="00E61A78" w:rsidP="00E61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Zip:</w:t>
            </w:r>
          </w:p>
        </w:tc>
      </w:tr>
      <w:tr w:rsidR="00E61A78" w:rsidTr="00A50D80">
        <w:tc>
          <w:tcPr>
            <w:tcW w:w="5092" w:type="dxa"/>
          </w:tcPr>
          <w:p w:rsidR="00E61A78" w:rsidRDefault="00E61A78" w:rsidP="00E61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Number:</w:t>
            </w:r>
          </w:p>
          <w:p w:rsidR="00E61A78" w:rsidRDefault="00E61A78" w:rsidP="00E61A78">
            <w:pPr>
              <w:rPr>
                <w:sz w:val="20"/>
                <w:szCs w:val="20"/>
              </w:rPr>
            </w:pPr>
          </w:p>
        </w:tc>
        <w:tc>
          <w:tcPr>
            <w:tcW w:w="5456" w:type="dxa"/>
          </w:tcPr>
          <w:p w:rsidR="00E61A78" w:rsidRDefault="00E61A78" w:rsidP="00E61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</w:tr>
      <w:tr w:rsidR="00CA04C9" w:rsidTr="00CA04C9">
        <w:tc>
          <w:tcPr>
            <w:tcW w:w="10548" w:type="dxa"/>
            <w:gridSpan w:val="2"/>
          </w:tcPr>
          <w:p w:rsidR="00CA04C9" w:rsidRDefault="00663CCC" w:rsidP="00E61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date of </w:t>
            </w:r>
            <w:r w:rsidR="00CA04C9">
              <w:rPr>
                <w:sz w:val="20"/>
                <w:szCs w:val="20"/>
              </w:rPr>
              <w:t xml:space="preserve">enrollment at RTC: </w:t>
            </w:r>
          </w:p>
          <w:p w:rsidR="00CA04C9" w:rsidRDefault="00CA04C9" w:rsidP="00E61A78">
            <w:pPr>
              <w:rPr>
                <w:sz w:val="20"/>
                <w:szCs w:val="20"/>
              </w:rPr>
            </w:pPr>
          </w:p>
        </w:tc>
      </w:tr>
      <w:tr w:rsidR="00E61A78" w:rsidTr="00E61A78">
        <w:tc>
          <w:tcPr>
            <w:tcW w:w="10548" w:type="dxa"/>
            <w:gridSpan w:val="2"/>
          </w:tcPr>
          <w:p w:rsidR="00E61A78" w:rsidRDefault="00E61A78" w:rsidP="00E61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of choice at RTC: </w:t>
            </w:r>
          </w:p>
          <w:p w:rsidR="00E61A78" w:rsidRDefault="00E61A78" w:rsidP="00E61A78">
            <w:pPr>
              <w:rPr>
                <w:sz w:val="20"/>
                <w:szCs w:val="20"/>
              </w:rPr>
            </w:pPr>
          </w:p>
        </w:tc>
      </w:tr>
    </w:tbl>
    <w:p w:rsidR="00E61A78" w:rsidRDefault="00E61A78" w:rsidP="00876D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CA04C9" w:rsidTr="00CA04C9">
        <w:tc>
          <w:tcPr>
            <w:tcW w:w="10296" w:type="dxa"/>
            <w:shd w:val="clear" w:color="auto" w:fill="000000" w:themeFill="text1"/>
          </w:tcPr>
          <w:p w:rsidR="00CA04C9" w:rsidRDefault="00CA04C9" w:rsidP="00876DC9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CA04C9">
              <w:rPr>
                <w:b/>
                <w:color w:val="FFFFFF" w:themeColor="background1"/>
                <w:sz w:val="24"/>
                <w:szCs w:val="24"/>
              </w:rPr>
              <w:t>Section Two:  Short Answer Questions (USE COMPLETE SENTENCES AND TYPE RESPONSES)</w:t>
            </w:r>
          </w:p>
          <w:p w:rsidR="00CA04C9" w:rsidRPr="00CA04C9" w:rsidRDefault="00CA04C9" w:rsidP="00876DC9">
            <w:pPr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No more than 200 words per question</w:t>
            </w:r>
          </w:p>
        </w:tc>
      </w:tr>
    </w:tbl>
    <w:p w:rsidR="00CA04C9" w:rsidRDefault="00CA04C9" w:rsidP="00876DC9"/>
    <w:p w:rsidR="00E61A78" w:rsidRDefault="00E61A78" w:rsidP="00CA04C9">
      <w:pPr>
        <w:pStyle w:val="ListParagraph"/>
        <w:numPr>
          <w:ilvl w:val="0"/>
          <w:numId w:val="6"/>
        </w:numPr>
        <w:rPr>
          <w:b/>
        </w:rPr>
      </w:pPr>
      <w:r w:rsidRPr="00CA04C9">
        <w:rPr>
          <w:b/>
        </w:rPr>
        <w:t xml:space="preserve">What </w:t>
      </w:r>
      <w:r w:rsidR="0076781B">
        <w:rPr>
          <w:b/>
        </w:rPr>
        <w:t>are</w:t>
      </w:r>
      <w:r w:rsidR="00CA04C9" w:rsidRPr="00CA04C9">
        <w:rPr>
          <w:b/>
        </w:rPr>
        <w:t xml:space="preserve"> your favorite subject</w:t>
      </w:r>
      <w:r w:rsidR="0076781B">
        <w:rPr>
          <w:b/>
        </w:rPr>
        <w:t>s and activities in high school, and how do they</w:t>
      </w:r>
      <w:r w:rsidR="00CA04C9" w:rsidRPr="00CA04C9">
        <w:rPr>
          <w:b/>
        </w:rPr>
        <w:t xml:space="preserve"> relate to your </w:t>
      </w:r>
      <w:r w:rsidRPr="00CA04C9">
        <w:rPr>
          <w:b/>
        </w:rPr>
        <w:t>career goals?</w:t>
      </w:r>
    </w:p>
    <w:p w:rsidR="00CA04C9" w:rsidRDefault="00CA04C9" w:rsidP="00CA04C9">
      <w:pPr>
        <w:pStyle w:val="ListParagraph"/>
      </w:pPr>
    </w:p>
    <w:p w:rsidR="00CA04C9" w:rsidRPr="00CA04C9" w:rsidRDefault="00CA04C9" w:rsidP="00CA04C9">
      <w:pPr>
        <w:pStyle w:val="ListParagraph"/>
      </w:pPr>
    </w:p>
    <w:p w:rsidR="00CA04C9" w:rsidRDefault="0076781B" w:rsidP="00CA04C9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Tell us about your extracurricular activities; such as student leadership,</w:t>
      </w:r>
      <w:r w:rsidR="00CA04C9" w:rsidRPr="00CA04C9">
        <w:rPr>
          <w:b/>
        </w:rPr>
        <w:t xml:space="preserve"> </w:t>
      </w:r>
      <w:r>
        <w:rPr>
          <w:b/>
        </w:rPr>
        <w:t xml:space="preserve">outside work </w:t>
      </w:r>
      <w:r w:rsidR="00CA04C9" w:rsidRPr="00CA04C9">
        <w:rPr>
          <w:b/>
        </w:rPr>
        <w:t>or volunteer experience in high school.</w:t>
      </w:r>
    </w:p>
    <w:p w:rsidR="00CA04C9" w:rsidRPr="00CA04C9" w:rsidRDefault="00CA04C9" w:rsidP="00CA04C9">
      <w:pPr>
        <w:pStyle w:val="ListParagraph"/>
      </w:pPr>
    </w:p>
    <w:p w:rsidR="00CA04C9" w:rsidRPr="00CA04C9" w:rsidRDefault="00CA04C9" w:rsidP="00CA04C9">
      <w:pPr>
        <w:pStyle w:val="ListParagraph"/>
        <w:rPr>
          <w:b/>
        </w:rPr>
      </w:pPr>
    </w:p>
    <w:p w:rsidR="00E61A78" w:rsidRDefault="00E61A78" w:rsidP="00CA04C9">
      <w:pPr>
        <w:pStyle w:val="ListParagraph"/>
        <w:numPr>
          <w:ilvl w:val="0"/>
          <w:numId w:val="6"/>
        </w:numPr>
        <w:rPr>
          <w:b/>
        </w:rPr>
      </w:pPr>
      <w:r w:rsidRPr="00CA04C9">
        <w:rPr>
          <w:b/>
        </w:rPr>
        <w:t xml:space="preserve">How would a </w:t>
      </w:r>
      <w:r w:rsidR="0076781B">
        <w:rPr>
          <w:b/>
        </w:rPr>
        <w:t>$</w:t>
      </w:r>
      <w:r w:rsidR="00370884">
        <w:rPr>
          <w:b/>
        </w:rPr>
        <w:t>1</w:t>
      </w:r>
      <w:r w:rsidR="0076781B">
        <w:rPr>
          <w:b/>
        </w:rPr>
        <w:t xml:space="preserve">500.00 </w:t>
      </w:r>
      <w:r w:rsidRPr="00CA04C9">
        <w:rPr>
          <w:b/>
        </w:rPr>
        <w:t xml:space="preserve">scholarship </w:t>
      </w:r>
      <w:r w:rsidR="00CA04C9" w:rsidRPr="00CA04C9">
        <w:rPr>
          <w:b/>
        </w:rPr>
        <w:t>help you enroll</w:t>
      </w:r>
      <w:r w:rsidR="0076781B">
        <w:rPr>
          <w:b/>
        </w:rPr>
        <w:t xml:space="preserve"> </w:t>
      </w:r>
      <w:r w:rsidR="00CA04C9" w:rsidRPr="00CA04C9">
        <w:rPr>
          <w:b/>
        </w:rPr>
        <w:t xml:space="preserve">and stay in college? </w:t>
      </w:r>
    </w:p>
    <w:p w:rsidR="00CA04C9" w:rsidRDefault="00CA04C9" w:rsidP="00CA04C9">
      <w:pPr>
        <w:rPr>
          <w:b/>
          <w:color w:val="FFFFFF" w:themeColor="background1"/>
          <w:sz w:val="24"/>
          <w:szCs w:val="24"/>
        </w:rPr>
      </w:pPr>
      <w:r w:rsidRPr="00CA04C9">
        <w:rPr>
          <w:b/>
          <w:color w:val="FFFFFF" w:themeColor="background1"/>
          <w:sz w:val="24"/>
          <w:szCs w:val="24"/>
        </w:rPr>
        <w:t>Se</w:t>
      </w:r>
    </w:p>
    <w:p w:rsidR="00D02702" w:rsidRPr="00CA04C9" w:rsidRDefault="00D02702" w:rsidP="00CA04C9">
      <w:pPr>
        <w:rPr>
          <w:b/>
          <w:color w:val="FFFFFF" w:themeColor="background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CA04C9" w:rsidTr="00CA04C9">
        <w:tc>
          <w:tcPr>
            <w:tcW w:w="10296" w:type="dxa"/>
            <w:shd w:val="clear" w:color="auto" w:fill="000000" w:themeFill="text1"/>
          </w:tcPr>
          <w:p w:rsidR="00CA04C9" w:rsidRDefault="00CA04C9" w:rsidP="00CA04C9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Section Three</w:t>
            </w:r>
            <w:r w:rsidRPr="00CA04C9">
              <w:rPr>
                <w:b/>
                <w:color w:val="FFFFFF" w:themeColor="background1"/>
                <w:sz w:val="24"/>
                <w:szCs w:val="24"/>
              </w:rPr>
              <w:t xml:space="preserve">:  </w:t>
            </w:r>
            <w:r w:rsidR="00D02702">
              <w:rPr>
                <w:b/>
                <w:color w:val="FFFFFF" w:themeColor="background1"/>
                <w:sz w:val="24"/>
                <w:szCs w:val="24"/>
              </w:rPr>
              <w:t>ESSAY QUESTION</w:t>
            </w:r>
            <w:r w:rsidRPr="00CA04C9">
              <w:rPr>
                <w:b/>
                <w:color w:val="FFFFFF" w:themeColor="background1"/>
                <w:sz w:val="24"/>
                <w:szCs w:val="24"/>
              </w:rPr>
              <w:t xml:space="preserve"> (USE COMPLETE SENTENCES AND TYPE RESPONSES)</w:t>
            </w:r>
          </w:p>
          <w:p w:rsidR="00CA04C9" w:rsidRPr="00CA04C9" w:rsidRDefault="00CA04C9" w:rsidP="00CA04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 more than two, double spaced pages</w:t>
            </w:r>
          </w:p>
        </w:tc>
      </w:tr>
    </w:tbl>
    <w:p w:rsidR="00CA04C9" w:rsidRPr="00CA04C9" w:rsidRDefault="00CA04C9" w:rsidP="00CA04C9">
      <w:pPr>
        <w:rPr>
          <w:b/>
          <w:sz w:val="24"/>
          <w:szCs w:val="24"/>
        </w:rPr>
      </w:pPr>
      <w:r w:rsidRPr="00CA04C9">
        <w:rPr>
          <w:b/>
          <w:color w:val="FFFFFF" w:themeColor="background1"/>
          <w:sz w:val="24"/>
          <w:szCs w:val="24"/>
        </w:rPr>
        <w:t>:  Short Answer Questions (USE COMPLETE SENTENCES AND TYPE RESPONSES)</w:t>
      </w:r>
    </w:p>
    <w:p w:rsidR="00CA04C9" w:rsidRDefault="00CA04C9" w:rsidP="00CA04C9">
      <w:pPr>
        <w:rPr>
          <w:b/>
        </w:rPr>
      </w:pPr>
      <w:r>
        <w:rPr>
          <w:b/>
        </w:rPr>
        <w:t>Why are you choosing RTC to further</w:t>
      </w:r>
      <w:r w:rsidR="0076781B">
        <w:rPr>
          <w:b/>
        </w:rPr>
        <w:t xml:space="preserve"> your education?  Tell us what you know about </w:t>
      </w:r>
      <w:r w:rsidR="00D02702">
        <w:rPr>
          <w:b/>
        </w:rPr>
        <w:t>Renton Technical College</w:t>
      </w:r>
      <w:r>
        <w:rPr>
          <w:b/>
        </w:rPr>
        <w:t xml:space="preserve"> and </w:t>
      </w:r>
      <w:r w:rsidR="0076781B">
        <w:rPr>
          <w:b/>
        </w:rPr>
        <w:t xml:space="preserve">about the career path or goals you have decided to pursue. </w:t>
      </w:r>
    </w:p>
    <w:p w:rsidR="00663CCC" w:rsidRDefault="00663CCC" w:rsidP="00CA04C9">
      <w:pPr>
        <w:rPr>
          <w:b/>
        </w:rPr>
      </w:pPr>
    </w:p>
    <w:p w:rsidR="00D02702" w:rsidRDefault="00D02702" w:rsidP="00CA04C9">
      <w:pPr>
        <w:rPr>
          <w:b/>
        </w:rPr>
      </w:pPr>
    </w:p>
    <w:p w:rsidR="00663CCC" w:rsidRPr="00663CCC" w:rsidRDefault="00663CCC" w:rsidP="00663CCC">
      <w:pPr>
        <w:spacing w:after="0"/>
        <w:jc w:val="center"/>
        <w:rPr>
          <w:rFonts w:ascii="Century Gothic" w:hAnsi="Century Gothic"/>
        </w:rPr>
      </w:pP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5092"/>
        <w:gridCol w:w="5456"/>
      </w:tblGrid>
      <w:tr w:rsidR="00CA04C9" w:rsidTr="00CA04C9">
        <w:tc>
          <w:tcPr>
            <w:tcW w:w="10548" w:type="dxa"/>
            <w:gridSpan w:val="2"/>
            <w:shd w:val="clear" w:color="auto" w:fill="000000" w:themeFill="text1"/>
          </w:tcPr>
          <w:p w:rsidR="00CA04C9" w:rsidRPr="00E9256B" w:rsidRDefault="00CA04C9" w:rsidP="00CA04C9">
            <w:pPr>
              <w:rPr>
                <w:b/>
                <w:sz w:val="24"/>
                <w:szCs w:val="24"/>
              </w:rPr>
            </w:pPr>
            <w:r w:rsidRPr="00E9256B">
              <w:rPr>
                <w:b/>
                <w:color w:val="FFFFFF" w:themeColor="background1"/>
                <w:sz w:val="24"/>
                <w:szCs w:val="24"/>
              </w:rPr>
              <w:t xml:space="preserve">Section </w:t>
            </w:r>
            <w:r>
              <w:rPr>
                <w:b/>
                <w:color w:val="FFFFFF" w:themeColor="background1"/>
                <w:sz w:val="24"/>
                <w:szCs w:val="24"/>
              </w:rPr>
              <w:t>Four:  Financial Need</w:t>
            </w:r>
          </w:p>
        </w:tc>
      </w:tr>
      <w:tr w:rsidR="00CA04C9" w:rsidTr="00CA04C9">
        <w:tc>
          <w:tcPr>
            <w:tcW w:w="10548" w:type="dxa"/>
            <w:gridSpan w:val="2"/>
          </w:tcPr>
          <w:p w:rsidR="00CA04C9" w:rsidRDefault="00CA04C9" w:rsidP="00CA0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Name</w:t>
            </w:r>
          </w:p>
          <w:p w:rsidR="00CA04C9" w:rsidRDefault="00CA04C9" w:rsidP="00CA04C9">
            <w:pPr>
              <w:rPr>
                <w:sz w:val="20"/>
                <w:szCs w:val="20"/>
              </w:rPr>
            </w:pPr>
          </w:p>
        </w:tc>
      </w:tr>
      <w:tr w:rsidR="00CA04C9" w:rsidTr="00CA04C9">
        <w:tc>
          <w:tcPr>
            <w:tcW w:w="5092" w:type="dxa"/>
          </w:tcPr>
          <w:p w:rsidR="00CA04C9" w:rsidRDefault="00CA04C9" w:rsidP="00CA0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Family Members</w:t>
            </w:r>
          </w:p>
        </w:tc>
        <w:tc>
          <w:tcPr>
            <w:tcW w:w="5456" w:type="dxa"/>
          </w:tcPr>
          <w:p w:rsidR="00CA04C9" w:rsidRDefault="00CA04C9" w:rsidP="00CA0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Gross Family Annual Income</w:t>
            </w:r>
          </w:p>
          <w:p w:rsidR="00CA04C9" w:rsidRDefault="00CA04C9" w:rsidP="00CA04C9">
            <w:pPr>
              <w:rPr>
                <w:sz w:val="20"/>
                <w:szCs w:val="20"/>
              </w:rPr>
            </w:pPr>
          </w:p>
        </w:tc>
      </w:tr>
      <w:tr w:rsidR="00CA04C9" w:rsidTr="00CA04C9">
        <w:tc>
          <w:tcPr>
            <w:tcW w:w="10548" w:type="dxa"/>
            <w:gridSpan w:val="2"/>
          </w:tcPr>
          <w:p w:rsidR="00CA04C9" w:rsidRDefault="00CA04C9" w:rsidP="00CA0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a parent?</w:t>
            </w:r>
          </w:p>
          <w:p w:rsidR="00CA04C9" w:rsidRDefault="00CA04C9" w:rsidP="00CA04C9">
            <w:pPr>
              <w:rPr>
                <w:sz w:val="20"/>
                <w:szCs w:val="20"/>
              </w:rPr>
            </w:pPr>
          </w:p>
        </w:tc>
      </w:tr>
      <w:tr w:rsidR="00CA04C9" w:rsidTr="00CA04C9">
        <w:tc>
          <w:tcPr>
            <w:tcW w:w="10548" w:type="dxa"/>
            <w:gridSpan w:val="2"/>
          </w:tcPr>
          <w:p w:rsidR="00CA04C9" w:rsidRDefault="00CA04C9" w:rsidP="00CA0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there any financial circumstances that would make going to college a hardship for you?  Please explain. </w:t>
            </w:r>
          </w:p>
          <w:p w:rsidR="00CA04C9" w:rsidRDefault="00CA04C9" w:rsidP="00CA04C9">
            <w:pPr>
              <w:rPr>
                <w:sz w:val="20"/>
                <w:szCs w:val="20"/>
              </w:rPr>
            </w:pPr>
          </w:p>
          <w:p w:rsidR="00CA04C9" w:rsidRDefault="00CA04C9" w:rsidP="00CA04C9">
            <w:pPr>
              <w:rPr>
                <w:sz w:val="20"/>
                <w:szCs w:val="20"/>
              </w:rPr>
            </w:pPr>
          </w:p>
          <w:p w:rsidR="00CA04C9" w:rsidRDefault="00CA04C9" w:rsidP="00CA04C9">
            <w:pPr>
              <w:rPr>
                <w:sz w:val="20"/>
                <w:szCs w:val="20"/>
              </w:rPr>
            </w:pPr>
          </w:p>
        </w:tc>
      </w:tr>
    </w:tbl>
    <w:p w:rsidR="00CA04C9" w:rsidRDefault="00CA04C9" w:rsidP="00CA04C9">
      <w:pPr>
        <w:rPr>
          <w:b/>
        </w:rPr>
      </w:pP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5274"/>
        <w:gridCol w:w="6"/>
        <w:gridCol w:w="5268"/>
      </w:tblGrid>
      <w:tr w:rsidR="00CA04C9" w:rsidTr="00CA04C9">
        <w:tc>
          <w:tcPr>
            <w:tcW w:w="10548" w:type="dxa"/>
            <w:gridSpan w:val="3"/>
            <w:shd w:val="clear" w:color="auto" w:fill="000000" w:themeFill="text1"/>
          </w:tcPr>
          <w:p w:rsidR="00CA04C9" w:rsidRDefault="00CA04C9" w:rsidP="00CA04C9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9256B">
              <w:rPr>
                <w:b/>
                <w:color w:val="FFFFFF" w:themeColor="background1"/>
                <w:sz w:val="24"/>
                <w:szCs w:val="24"/>
              </w:rPr>
              <w:t xml:space="preserve">Section </w:t>
            </w:r>
            <w:r>
              <w:rPr>
                <w:b/>
                <w:color w:val="FFFFFF" w:themeColor="background1"/>
                <w:sz w:val="24"/>
                <w:szCs w:val="24"/>
              </w:rPr>
              <w:t>Five:  Enrollment, Projected Graduation and GPA Verifications</w:t>
            </w:r>
          </w:p>
          <w:p w:rsidR="00306871" w:rsidRPr="00E9256B" w:rsidRDefault="00D02702" w:rsidP="00CA04C9">
            <w:pPr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Please have your High School</w:t>
            </w:r>
            <w:r w:rsidR="00306871">
              <w:rPr>
                <w:b/>
                <w:color w:val="FFFFFF" w:themeColor="background1"/>
                <w:sz w:val="24"/>
                <w:szCs w:val="24"/>
              </w:rPr>
              <w:t xml:space="preserve"> Career Counselor or school official complete and sign this section</w:t>
            </w:r>
          </w:p>
        </w:tc>
      </w:tr>
      <w:tr w:rsidR="00306871" w:rsidTr="0046172D">
        <w:tc>
          <w:tcPr>
            <w:tcW w:w="10548" w:type="dxa"/>
            <w:gridSpan w:val="3"/>
          </w:tcPr>
          <w:p w:rsidR="00306871" w:rsidRDefault="00306871" w:rsidP="00306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of High School </w:t>
            </w:r>
          </w:p>
          <w:p w:rsidR="00306871" w:rsidRDefault="00306871" w:rsidP="00306871">
            <w:pPr>
              <w:rPr>
                <w:sz w:val="20"/>
                <w:szCs w:val="20"/>
              </w:rPr>
            </w:pPr>
          </w:p>
        </w:tc>
      </w:tr>
      <w:tr w:rsidR="00CA04C9" w:rsidTr="00CA04C9">
        <w:tc>
          <w:tcPr>
            <w:tcW w:w="10548" w:type="dxa"/>
            <w:gridSpan w:val="3"/>
          </w:tcPr>
          <w:p w:rsidR="00CA04C9" w:rsidRDefault="003B7BDC" w:rsidP="00306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District</w:t>
            </w:r>
          </w:p>
          <w:p w:rsidR="00306871" w:rsidRDefault="00306871" w:rsidP="00306871">
            <w:pPr>
              <w:rPr>
                <w:sz w:val="20"/>
                <w:szCs w:val="20"/>
              </w:rPr>
            </w:pPr>
          </w:p>
        </w:tc>
      </w:tr>
      <w:tr w:rsidR="003B7BDC" w:rsidTr="003B7BDC">
        <w:tc>
          <w:tcPr>
            <w:tcW w:w="5280" w:type="dxa"/>
            <w:gridSpan w:val="2"/>
            <w:tcBorders>
              <w:right w:val="single" w:sz="4" w:space="0" w:color="auto"/>
            </w:tcBorders>
          </w:tcPr>
          <w:p w:rsidR="003B7BDC" w:rsidRDefault="003B7BDC" w:rsidP="00CA0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Graduation Date</w:t>
            </w:r>
          </w:p>
          <w:p w:rsidR="003B7BDC" w:rsidRDefault="003B7BDC" w:rsidP="00CA04C9">
            <w:pPr>
              <w:rPr>
                <w:sz w:val="20"/>
                <w:szCs w:val="20"/>
              </w:rPr>
            </w:pPr>
          </w:p>
        </w:tc>
        <w:tc>
          <w:tcPr>
            <w:tcW w:w="5268" w:type="dxa"/>
            <w:tcBorders>
              <w:left w:val="single" w:sz="4" w:space="0" w:color="auto"/>
            </w:tcBorders>
          </w:tcPr>
          <w:p w:rsidR="003B7BDC" w:rsidRDefault="003B7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Cumulative G.P.A.</w:t>
            </w:r>
          </w:p>
          <w:p w:rsidR="003B7BDC" w:rsidRDefault="003B7BDC" w:rsidP="00CA04C9">
            <w:pPr>
              <w:rPr>
                <w:sz w:val="20"/>
                <w:szCs w:val="20"/>
              </w:rPr>
            </w:pPr>
          </w:p>
        </w:tc>
      </w:tr>
      <w:tr w:rsidR="00306871" w:rsidTr="0046172D">
        <w:tc>
          <w:tcPr>
            <w:tcW w:w="5274" w:type="dxa"/>
          </w:tcPr>
          <w:p w:rsidR="00306871" w:rsidRDefault="00306871" w:rsidP="00CA0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Person Verifying Information</w:t>
            </w:r>
          </w:p>
          <w:p w:rsidR="00306871" w:rsidRDefault="00306871" w:rsidP="00CA04C9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  <w:gridSpan w:val="2"/>
          </w:tcPr>
          <w:p w:rsidR="00306871" w:rsidRDefault="00306871" w:rsidP="00CA0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</w:t>
            </w:r>
          </w:p>
        </w:tc>
      </w:tr>
      <w:tr w:rsidR="00A50D80" w:rsidTr="00A624A3">
        <w:tc>
          <w:tcPr>
            <w:tcW w:w="10548" w:type="dxa"/>
            <w:gridSpan w:val="3"/>
          </w:tcPr>
          <w:p w:rsidR="00A50D80" w:rsidRDefault="00A50D80" w:rsidP="00CA0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 of Person Verifying Information</w:t>
            </w:r>
          </w:p>
          <w:p w:rsidR="00A50D80" w:rsidRDefault="00A50D80" w:rsidP="00A50D80">
            <w:pPr>
              <w:rPr>
                <w:sz w:val="20"/>
                <w:szCs w:val="20"/>
              </w:rPr>
            </w:pPr>
          </w:p>
        </w:tc>
      </w:tr>
      <w:tr w:rsidR="00A50D80" w:rsidTr="0046172D">
        <w:tc>
          <w:tcPr>
            <w:tcW w:w="5274" w:type="dxa"/>
          </w:tcPr>
          <w:p w:rsidR="00A50D80" w:rsidRDefault="00A50D80" w:rsidP="00CA0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</w:t>
            </w:r>
          </w:p>
        </w:tc>
        <w:tc>
          <w:tcPr>
            <w:tcW w:w="5274" w:type="dxa"/>
            <w:gridSpan w:val="2"/>
          </w:tcPr>
          <w:p w:rsidR="00A50D80" w:rsidRDefault="00A50D80" w:rsidP="00CA0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</w:t>
            </w:r>
          </w:p>
          <w:p w:rsidR="00A50D80" w:rsidRDefault="00A50D80" w:rsidP="00CA04C9">
            <w:pPr>
              <w:rPr>
                <w:sz w:val="20"/>
                <w:szCs w:val="20"/>
              </w:rPr>
            </w:pPr>
          </w:p>
        </w:tc>
      </w:tr>
    </w:tbl>
    <w:p w:rsidR="00CA04C9" w:rsidRDefault="00CA04C9" w:rsidP="00CA04C9">
      <w:pPr>
        <w:rPr>
          <w:b/>
        </w:rPr>
      </w:pPr>
    </w:p>
    <w:p w:rsidR="00CA04C9" w:rsidRDefault="00CA04C9" w:rsidP="00CA04C9">
      <w:pPr>
        <w:rPr>
          <w:b/>
        </w:rPr>
      </w:pPr>
    </w:p>
    <w:p w:rsidR="00CA04C9" w:rsidRPr="00CA04C9" w:rsidRDefault="00CA04C9" w:rsidP="00CA04C9">
      <w:pPr>
        <w:rPr>
          <w:b/>
        </w:rPr>
      </w:pPr>
    </w:p>
    <w:sectPr w:rsidR="00CA04C9" w:rsidRPr="00CA04C9" w:rsidSect="006C5C1D">
      <w:headerReference w:type="default" r:id="rId10"/>
      <w:pgSz w:w="12240" w:h="15840"/>
      <w:pgMar w:top="720" w:right="1080" w:bottom="1152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72D" w:rsidRDefault="0046172D" w:rsidP="00290B20">
      <w:pPr>
        <w:spacing w:after="0" w:line="240" w:lineRule="auto"/>
      </w:pPr>
      <w:r>
        <w:separator/>
      </w:r>
    </w:p>
  </w:endnote>
  <w:endnote w:type="continuationSeparator" w:id="0">
    <w:p w:rsidR="0046172D" w:rsidRDefault="0046172D" w:rsidP="00290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72D" w:rsidRDefault="0046172D" w:rsidP="00290B20">
      <w:pPr>
        <w:spacing w:after="0" w:line="240" w:lineRule="auto"/>
      </w:pPr>
      <w:r>
        <w:separator/>
      </w:r>
    </w:p>
  </w:footnote>
  <w:footnote w:type="continuationSeparator" w:id="0">
    <w:p w:rsidR="0046172D" w:rsidRDefault="0046172D" w:rsidP="00290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72D" w:rsidRDefault="0046172D" w:rsidP="003F4E51">
    <w:pPr>
      <w:pStyle w:val="Header"/>
      <w:ind w:left="-1080"/>
    </w:pPr>
    <w:r>
      <w:rPr>
        <w:noProof/>
      </w:rPr>
      <w:drawing>
        <wp:inline distT="0" distB="0" distL="0" distR="0" wp14:anchorId="6A4644C4" wp14:editId="24C913B5">
          <wp:extent cx="7818120" cy="160934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20" cy="1609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F38FB"/>
    <w:multiLevelType w:val="hybridMultilevel"/>
    <w:tmpl w:val="3878D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A2A6D"/>
    <w:multiLevelType w:val="hybridMultilevel"/>
    <w:tmpl w:val="52109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331EC"/>
    <w:multiLevelType w:val="hybridMultilevel"/>
    <w:tmpl w:val="C94E2B46"/>
    <w:lvl w:ilvl="0" w:tplc="1BECA6D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06C82"/>
    <w:multiLevelType w:val="hybridMultilevel"/>
    <w:tmpl w:val="FDBCB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A3DA3"/>
    <w:multiLevelType w:val="hybridMultilevel"/>
    <w:tmpl w:val="CF86BCD0"/>
    <w:lvl w:ilvl="0" w:tplc="1BECA6D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0238B"/>
    <w:multiLevelType w:val="hybridMultilevel"/>
    <w:tmpl w:val="31168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18"/>
    <w:rsid w:val="000753B5"/>
    <w:rsid w:val="000B7FBD"/>
    <w:rsid w:val="0013619E"/>
    <w:rsid w:val="001B29FA"/>
    <w:rsid w:val="002106F3"/>
    <w:rsid w:val="00290B20"/>
    <w:rsid w:val="002937AC"/>
    <w:rsid w:val="002953AB"/>
    <w:rsid w:val="00306871"/>
    <w:rsid w:val="00356198"/>
    <w:rsid w:val="00370884"/>
    <w:rsid w:val="00375345"/>
    <w:rsid w:val="003B7BDC"/>
    <w:rsid w:val="003D7793"/>
    <w:rsid w:val="003E294C"/>
    <w:rsid w:val="003F4E51"/>
    <w:rsid w:val="0046172D"/>
    <w:rsid w:val="004F4DDD"/>
    <w:rsid w:val="00642467"/>
    <w:rsid w:val="00662FA6"/>
    <w:rsid w:val="00663CCC"/>
    <w:rsid w:val="006C5C1D"/>
    <w:rsid w:val="006E5308"/>
    <w:rsid w:val="006F5F0A"/>
    <w:rsid w:val="00700509"/>
    <w:rsid w:val="0076781B"/>
    <w:rsid w:val="00781AD4"/>
    <w:rsid w:val="0078757E"/>
    <w:rsid w:val="008707A3"/>
    <w:rsid w:val="00876DC9"/>
    <w:rsid w:val="009145F9"/>
    <w:rsid w:val="00971B06"/>
    <w:rsid w:val="009720F5"/>
    <w:rsid w:val="00A50D80"/>
    <w:rsid w:val="00A56E9A"/>
    <w:rsid w:val="00A90E00"/>
    <w:rsid w:val="00B4554C"/>
    <w:rsid w:val="00BA6D18"/>
    <w:rsid w:val="00BB0FBA"/>
    <w:rsid w:val="00C236A8"/>
    <w:rsid w:val="00CA04C9"/>
    <w:rsid w:val="00CC013A"/>
    <w:rsid w:val="00D02702"/>
    <w:rsid w:val="00D83BF9"/>
    <w:rsid w:val="00DF5015"/>
    <w:rsid w:val="00E01F90"/>
    <w:rsid w:val="00E3777B"/>
    <w:rsid w:val="00E61A78"/>
    <w:rsid w:val="00E9256B"/>
    <w:rsid w:val="00E92FA6"/>
    <w:rsid w:val="00F15C62"/>
    <w:rsid w:val="00F33162"/>
    <w:rsid w:val="00FD2CE4"/>
    <w:rsid w:val="00FE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5435E284-D7C2-403A-9147-664EDE30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B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0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B20"/>
  </w:style>
  <w:style w:type="paragraph" w:styleId="Footer">
    <w:name w:val="footer"/>
    <w:basedOn w:val="Normal"/>
    <w:link w:val="FooterChar"/>
    <w:uiPriority w:val="99"/>
    <w:unhideWhenUsed/>
    <w:rsid w:val="00290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B20"/>
  </w:style>
  <w:style w:type="paragraph" w:styleId="ListParagraph">
    <w:name w:val="List Paragraph"/>
    <w:basedOn w:val="Normal"/>
    <w:uiPriority w:val="34"/>
    <w:qFormat/>
    <w:rsid w:val="00E61A78"/>
    <w:pPr>
      <w:ind w:left="720"/>
      <w:contextualSpacing/>
    </w:pPr>
  </w:style>
  <w:style w:type="table" w:styleId="TableGrid">
    <w:name w:val="Table Grid"/>
    <w:basedOn w:val="TableNormal"/>
    <w:uiPriority w:val="59"/>
    <w:rsid w:val="00E61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45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haw@RTC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undation@rtc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cholarships@rtc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samson\Desktop\Foundation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FoundationLetterhead.dotx</Template>
  <TotalTime>0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Renton Technical College</Company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Wil</dc:creator>
  <cp:lastModifiedBy>Shaw, Carrie</cp:lastModifiedBy>
  <cp:revision>2</cp:revision>
  <cp:lastPrinted>2014-04-15T17:03:00Z</cp:lastPrinted>
  <dcterms:created xsi:type="dcterms:W3CDTF">2019-09-13T16:44:00Z</dcterms:created>
  <dcterms:modified xsi:type="dcterms:W3CDTF">2019-09-13T16:44:00Z</dcterms:modified>
</cp:coreProperties>
</file>